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444D34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444D34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444D34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444D34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41137EB5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lastRenderedPageBreak/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AD6F9A">
        <w:t>.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353FE" w14:textId="77777777" w:rsidR="00444D34" w:rsidRDefault="00444D34" w:rsidP="000172E5">
      <w:pPr>
        <w:spacing w:after="0" w:line="240" w:lineRule="auto"/>
      </w:pPr>
      <w:r>
        <w:separator/>
      </w:r>
    </w:p>
  </w:endnote>
  <w:endnote w:type="continuationSeparator" w:id="0">
    <w:p w14:paraId="7146F2AB" w14:textId="77777777" w:rsidR="00444D34" w:rsidRDefault="00444D3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F887F04-87D6-46C3-8856-8C3F0B6CE1A1}"/>
    <w:embedBold r:id="rId2" w:fontKey="{045CD4ED-A128-4B9F-866F-A5D7C5F799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DDBB23A-D38C-46A0-B805-FD2D6BA14CDE}"/>
    <w:embedBold r:id="rId4" w:fontKey="{7361D9DB-6D25-49B0-9FD9-2C97CAA11A22}"/>
    <w:embedItalic r:id="rId5" w:fontKey="{E7EC71B7-6B1C-43E6-992C-DA6B81448C82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99360ACB-64E1-4F79-85E3-5EE5CFB427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3643BE7-92CF-4308-926F-9618BD49EE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C0CF0DE-B66C-411B-9BD2-713C6CA122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7C0DC" w14:textId="77777777" w:rsidR="00444D34" w:rsidRDefault="00444D34" w:rsidP="000172E5">
      <w:pPr>
        <w:spacing w:after="0" w:line="240" w:lineRule="auto"/>
      </w:pPr>
      <w:r>
        <w:separator/>
      </w:r>
    </w:p>
  </w:footnote>
  <w:footnote w:type="continuationSeparator" w:id="0">
    <w:p w14:paraId="338C435B" w14:textId="77777777" w:rsidR="00444D34" w:rsidRDefault="00444D3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23BF2"/>
    <w:rsid w:val="00444D34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B440A"/>
    <w:rsid w:val="00DB570B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B74E3"/>
    <w:rsid w:val="00413332"/>
    <w:rsid w:val="0043313D"/>
    <w:rsid w:val="006D7532"/>
    <w:rsid w:val="00756A93"/>
    <w:rsid w:val="00764D12"/>
    <w:rsid w:val="00782D0D"/>
    <w:rsid w:val="007F34AE"/>
    <w:rsid w:val="009903F3"/>
    <w:rsid w:val="00CA7B8E"/>
    <w:rsid w:val="00D71287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2A5E362-BA3A-458F-8245-90C1D6EB2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78</Words>
  <Characters>471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2021-04-29T10:06:00Z</dcterms:created>
  <dcterms:modified xsi:type="dcterms:W3CDTF">2021-04-29T10:06:00Z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